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F0E59D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A11072">
        <w:rPr>
          <w:rFonts w:ascii="Garamond" w:hAnsi="Garamond"/>
          <w:u w:val="single"/>
        </w:rPr>
        <w:t>6</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60</w:t>
      </w:r>
      <w:r w:rsidR="00457071">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FD63269" w:rsidR="00FD03AF" w:rsidRPr="00576DCC" w:rsidRDefault="00457071" w:rsidP="006F0373">
      <w:pPr>
        <w:spacing w:after="0"/>
        <w:jc w:val="both"/>
        <w:rPr>
          <w:b/>
          <w:bCs/>
          <w:noProof/>
        </w:rPr>
      </w:pPr>
      <w:r w:rsidRPr="00457071">
        <w:rPr>
          <w:b/>
          <w:bCs/>
          <w:noProof/>
        </w:rPr>
        <w:drawing>
          <wp:inline distT="0" distB="0" distL="0" distR="0" wp14:anchorId="3758C441" wp14:editId="06F1E981">
            <wp:extent cx="5506218" cy="533474"/>
            <wp:effectExtent l="0" t="0" r="0" b="0"/>
            <wp:docPr id="869528175" name="Slika 1" descr="Slika, ki vsebuje besede posnetek zaslona, besedilo,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28175" name="Slika 1" descr="Slika, ki vsebuje besede posnetek zaslona, besedilo, vrstica, pisava&#10;&#10;Vsebina, ustvarjena z UI, morda ni pravilna."/>
                    <pic:cNvPicPr/>
                  </pic:nvPicPr>
                  <pic:blipFill>
                    <a:blip r:embed="rId13"/>
                    <a:stretch>
                      <a:fillRect/>
                    </a:stretch>
                  </pic:blipFill>
                  <pic:spPr>
                    <a:xfrm>
                      <a:off x="0" y="0"/>
                      <a:ext cx="5506218" cy="53347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16C654D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234C6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60</w:t>
      </w:r>
      <w:r w:rsidR="00457071">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457071">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457071">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BDC48" w14:textId="77777777" w:rsidR="008418D2" w:rsidRDefault="008418D2" w:rsidP="00E5569B">
      <w:pPr>
        <w:spacing w:after="0"/>
      </w:pPr>
      <w:r>
        <w:separator/>
      </w:r>
    </w:p>
  </w:endnote>
  <w:endnote w:type="continuationSeparator" w:id="0">
    <w:p w14:paraId="407326EF" w14:textId="77777777" w:rsidR="008418D2" w:rsidRDefault="008418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2025" w14:textId="77777777" w:rsidR="008418D2" w:rsidRDefault="008418D2" w:rsidP="00E5569B">
      <w:pPr>
        <w:spacing w:after="0"/>
      </w:pPr>
      <w:r>
        <w:separator/>
      </w:r>
    </w:p>
  </w:footnote>
  <w:footnote w:type="continuationSeparator" w:id="0">
    <w:p w14:paraId="44DDDACC" w14:textId="77777777" w:rsidR="008418D2" w:rsidRDefault="008418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2026-02-13T07:50:00Z</cp:lastPrinted>
  <dcterms:created xsi:type="dcterms:W3CDTF">2026-02-16T08:12:00Z</dcterms:created>
  <dcterms:modified xsi:type="dcterms:W3CDTF">2026-02-16T08:12:00Z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